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58E" w:rsidRPr="00AB086B" w:rsidRDefault="0001458E" w:rsidP="004137DA">
      <w:pPr>
        <w:jc w:val="center"/>
        <w:rPr>
          <w:rFonts w:ascii="Wickenden Cafe NDP" w:hAnsi="Wickenden Cafe NDP"/>
          <w:sz w:val="32"/>
          <w:szCs w:val="32"/>
          <w:u w:val="single"/>
        </w:rPr>
      </w:pP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23pt;margin-top:-45pt;width:73.15pt;height:81pt;z-index:251658240">
            <v:imagedata r:id="rId4" o:title=""/>
          </v:shape>
        </w:pict>
      </w:r>
      <w:r>
        <w:rPr>
          <w:noProof/>
          <w:lang w:eastAsia="en-GB"/>
        </w:rPr>
        <w:pict>
          <v:shape id="_x0000_s1027" type="#_x0000_t75" style="position:absolute;left:0;text-align:left;margin-left:-47.45pt;margin-top:-45.05pt;width:73.15pt;height:81pt;z-index:251657216">
            <v:imagedata r:id="rId4" o:title=""/>
          </v:shape>
        </w:pict>
      </w:r>
      <w:r w:rsidRPr="00AB086B">
        <w:rPr>
          <w:rFonts w:ascii="Wickenden Cafe NDP" w:hAnsi="Wickenden Cafe NDP"/>
          <w:sz w:val="32"/>
          <w:szCs w:val="32"/>
          <w:u w:val="single"/>
        </w:rPr>
        <w:t>School Council Meeting Minutes: 18/10/19</w:t>
      </w:r>
    </w:p>
    <w:p w:rsidR="0001458E" w:rsidRPr="00AB086B" w:rsidRDefault="0001458E" w:rsidP="004137DA">
      <w:pPr>
        <w:jc w:val="center"/>
        <w:rPr>
          <w:rFonts w:ascii="Wickenden Cafe NDP" w:hAnsi="Wickenden Cafe NDP"/>
          <w:sz w:val="32"/>
          <w:szCs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888"/>
        <w:gridCol w:w="5354"/>
      </w:tblGrid>
      <w:tr w:rsidR="0001458E" w:rsidRPr="00AB086B" w:rsidTr="001139C0">
        <w:tc>
          <w:tcPr>
            <w:tcW w:w="9242" w:type="dxa"/>
            <w:gridSpan w:val="2"/>
          </w:tcPr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  <w:u w:val="single"/>
              </w:rPr>
              <w:t>Present:</w:t>
            </w:r>
            <w:r w:rsidRPr="00AB086B">
              <w:rPr>
                <w:rFonts w:ascii="Wickenden Cafe NDP" w:hAnsi="Wickenden Cafe NDP"/>
                <w:sz w:val="32"/>
                <w:szCs w:val="32"/>
              </w:rPr>
              <w:t xml:space="preserve"> SS, AH, </w:t>
            </w:r>
            <w:smartTag w:uri="urn:schemas-microsoft-com:office:smarttags" w:element="place">
              <w:smartTag w:uri="urn:schemas-microsoft-com:office:smarttags" w:element="City">
                <w:r w:rsidRPr="00AB086B">
                  <w:rPr>
                    <w:rFonts w:ascii="Wickenden Cafe NDP" w:hAnsi="Wickenden Cafe NDP"/>
                    <w:sz w:val="32"/>
                    <w:szCs w:val="32"/>
                  </w:rPr>
                  <w:t>KF</w:t>
                </w:r>
              </w:smartTag>
              <w:r w:rsidRPr="00AB086B">
                <w:rPr>
                  <w:rFonts w:ascii="Wickenden Cafe NDP" w:hAnsi="Wickenden Cafe NDP"/>
                  <w:sz w:val="32"/>
                  <w:szCs w:val="32"/>
                </w:rPr>
                <w:t xml:space="preserve">, </w:t>
              </w:r>
              <w:smartTag w:uri="urn:schemas-microsoft-com:office:smarttags" w:element="State">
                <w:r w:rsidRPr="00AB086B">
                  <w:rPr>
                    <w:rFonts w:ascii="Wickenden Cafe NDP" w:hAnsi="Wickenden Cafe NDP"/>
                    <w:sz w:val="32"/>
                    <w:szCs w:val="32"/>
                  </w:rPr>
                  <w:t>MD</w:t>
                </w:r>
              </w:smartTag>
            </w:smartTag>
            <w:r w:rsidRPr="00AB086B">
              <w:rPr>
                <w:rFonts w:ascii="Wickenden Cafe NDP" w:hAnsi="Wickenden Cafe NDP"/>
                <w:sz w:val="32"/>
                <w:szCs w:val="32"/>
              </w:rPr>
              <w:t>, MBH, CJ, PJ, ES, MC, KB, Mr Hiscock.</w:t>
            </w:r>
          </w:p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  <w:u w:val="single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  <w:u w:val="single"/>
              </w:rPr>
              <w:t>Abs:</w:t>
            </w:r>
            <w:r w:rsidRPr="00AB086B">
              <w:rPr>
                <w:rFonts w:ascii="Wickenden Cafe NDP" w:hAnsi="Wickenden Cafe NDP"/>
                <w:sz w:val="32"/>
                <w:szCs w:val="32"/>
              </w:rPr>
              <w:t xml:space="preserve"> KSM</w:t>
            </w:r>
          </w:p>
        </w:tc>
      </w:tr>
      <w:tr w:rsidR="0001458E" w:rsidRPr="00AB086B" w:rsidTr="00AB086B">
        <w:tc>
          <w:tcPr>
            <w:tcW w:w="3888" w:type="dxa"/>
          </w:tcPr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</w:rPr>
              <w:t>Google classroom.</w:t>
            </w:r>
          </w:p>
        </w:tc>
        <w:tc>
          <w:tcPr>
            <w:tcW w:w="5354" w:type="dxa"/>
          </w:tcPr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</w:rPr>
              <w:t>All council members (Not KSM abs, Y3 or 2.) have now joined the school council class and have access to tasks.</w:t>
            </w:r>
          </w:p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  <w:u w:val="single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  <w:u w:val="single"/>
              </w:rPr>
              <w:t>Further Action:</w:t>
            </w:r>
            <w:r w:rsidRPr="00AB086B">
              <w:rPr>
                <w:rFonts w:ascii="Wickenden Cafe NDP" w:hAnsi="Wickenden Cafe NDP"/>
                <w:sz w:val="32"/>
                <w:szCs w:val="32"/>
              </w:rPr>
              <w:t xml:space="preserve"> Speak to Y2+3 teachers for Google Log ins. KSM to log in when back.</w:t>
            </w:r>
          </w:p>
        </w:tc>
      </w:tr>
      <w:tr w:rsidR="0001458E" w:rsidRPr="00AB086B" w:rsidTr="00AB086B">
        <w:tc>
          <w:tcPr>
            <w:tcW w:w="3888" w:type="dxa"/>
          </w:tcPr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</w:rPr>
              <w:t>School improvement ideas for the year.</w:t>
            </w:r>
          </w:p>
        </w:tc>
        <w:tc>
          <w:tcPr>
            <w:tcW w:w="5354" w:type="dxa"/>
          </w:tcPr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</w:rPr>
              <w:t>Pupils have recorded ideas for school improvement on a collaborative Google doc.</w:t>
            </w:r>
          </w:p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  <w:u w:val="single"/>
              </w:rPr>
              <w:t>Further Action:</w:t>
            </w:r>
            <w:r w:rsidRPr="00AB086B">
              <w:rPr>
                <w:rFonts w:ascii="Wickenden Cafe NDP" w:hAnsi="Wickenden Cafe NDP"/>
                <w:sz w:val="32"/>
                <w:szCs w:val="32"/>
              </w:rPr>
              <w:t xml:space="preserve"> Speak to KSM for her ideas.</w:t>
            </w:r>
          </w:p>
        </w:tc>
      </w:tr>
      <w:tr w:rsidR="0001458E" w:rsidRPr="00AB086B" w:rsidTr="00AB086B">
        <w:trPr>
          <w:trHeight w:val="1005"/>
        </w:trPr>
        <w:tc>
          <w:tcPr>
            <w:tcW w:w="3888" w:type="dxa"/>
          </w:tcPr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</w:rPr>
              <w:t>2019/2020 Action Plan.</w:t>
            </w:r>
          </w:p>
        </w:tc>
        <w:tc>
          <w:tcPr>
            <w:tcW w:w="5354" w:type="dxa"/>
          </w:tcPr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bookmarkStart w:id="0" w:name="_GoBack"/>
            <w:bookmarkEnd w:id="0"/>
            <w:r w:rsidRPr="00AB086B">
              <w:rPr>
                <w:rFonts w:ascii="Wickenden Cafe NDP" w:hAnsi="Wickenden Cafe NDP"/>
                <w:sz w:val="32"/>
                <w:szCs w:val="32"/>
              </w:rPr>
              <w:t>Pupils have created a joint action plan for targeted areas they would like to focus on for the year.</w:t>
            </w:r>
          </w:p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</w:rPr>
              <w:t>Target 1: Decorating and painting of key walls around the school.</w:t>
            </w:r>
          </w:p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</w:rPr>
              <w:t>Target 2: Fundraising for resources.</w:t>
            </w:r>
          </w:p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</w:rPr>
              <w:t>Target 3: Look into comfy furniture for book corner areas.</w:t>
            </w:r>
          </w:p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  <w:u w:val="single"/>
              </w:rPr>
              <w:t xml:space="preserve">Further Action: </w:t>
            </w:r>
            <w:r w:rsidRPr="00AB086B">
              <w:rPr>
                <w:rFonts w:ascii="Wickenden Cafe NDP" w:hAnsi="Wickenden Cafe NDP"/>
                <w:sz w:val="32"/>
                <w:szCs w:val="32"/>
              </w:rPr>
              <w:t>Pupils to feed back to classes through their school council books.</w:t>
            </w:r>
          </w:p>
        </w:tc>
      </w:tr>
      <w:tr w:rsidR="0001458E" w:rsidRPr="00AB086B" w:rsidTr="00AB086B">
        <w:trPr>
          <w:trHeight w:val="1005"/>
        </w:trPr>
        <w:tc>
          <w:tcPr>
            <w:tcW w:w="3888" w:type="dxa"/>
          </w:tcPr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</w:rPr>
              <w:t>AOB</w:t>
            </w:r>
          </w:p>
        </w:tc>
        <w:tc>
          <w:tcPr>
            <w:tcW w:w="5354" w:type="dxa"/>
          </w:tcPr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</w:rPr>
              <w:t>Pupils have been shown Cardiff Children’s survey to be completed W/B 21.10.19.</w:t>
            </w:r>
          </w:p>
          <w:p w:rsidR="0001458E" w:rsidRPr="00AB086B" w:rsidRDefault="0001458E" w:rsidP="001139C0">
            <w:pPr>
              <w:spacing w:after="0" w:line="240" w:lineRule="auto"/>
              <w:rPr>
                <w:rFonts w:ascii="Wickenden Cafe NDP" w:hAnsi="Wickenden Cafe NDP"/>
                <w:sz w:val="32"/>
                <w:szCs w:val="32"/>
              </w:rPr>
            </w:pPr>
            <w:r w:rsidRPr="00AB086B">
              <w:rPr>
                <w:rFonts w:ascii="Wickenden Cafe NDP" w:hAnsi="Wickenden Cafe NDP"/>
                <w:sz w:val="32"/>
                <w:szCs w:val="32"/>
                <w:u w:val="single"/>
              </w:rPr>
              <w:t>Further Action:</w:t>
            </w:r>
            <w:r w:rsidRPr="00AB086B">
              <w:rPr>
                <w:rFonts w:ascii="Wickenden Cafe NDP" w:hAnsi="Wickenden Cafe NDP"/>
                <w:sz w:val="32"/>
                <w:szCs w:val="32"/>
              </w:rPr>
              <w:t xml:space="preserve"> Pupils to discuss with classes and assist teachers.</w:t>
            </w:r>
          </w:p>
        </w:tc>
      </w:tr>
    </w:tbl>
    <w:p w:rsidR="0001458E" w:rsidRPr="00AB086B" w:rsidRDefault="0001458E" w:rsidP="004137DA">
      <w:pPr>
        <w:rPr>
          <w:rFonts w:ascii="Comic Sans MS" w:hAnsi="Comic Sans MS"/>
          <w:sz w:val="32"/>
          <w:szCs w:val="32"/>
          <w:u w:val="single"/>
        </w:rPr>
      </w:pPr>
    </w:p>
    <w:sectPr w:rsidR="0001458E" w:rsidRPr="00AB086B" w:rsidSect="00933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ckenden Cafe ND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37DA"/>
    <w:rsid w:val="000055B4"/>
    <w:rsid w:val="0001458E"/>
    <w:rsid w:val="00015301"/>
    <w:rsid w:val="001139C0"/>
    <w:rsid w:val="00327A35"/>
    <w:rsid w:val="0035769A"/>
    <w:rsid w:val="00400536"/>
    <w:rsid w:val="004135F4"/>
    <w:rsid w:val="004137DA"/>
    <w:rsid w:val="004D3986"/>
    <w:rsid w:val="00792296"/>
    <w:rsid w:val="00933219"/>
    <w:rsid w:val="00AB086B"/>
    <w:rsid w:val="00B057F7"/>
    <w:rsid w:val="00BD45E0"/>
    <w:rsid w:val="00D41632"/>
    <w:rsid w:val="00E53180"/>
    <w:rsid w:val="00EC5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21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37D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151</Words>
  <Characters>867</Characters>
  <Application>Microsoft Office Outlook</Application>
  <DocSecurity>0</DocSecurity>
  <Lines>0</Lines>
  <Paragraphs>0</Paragraphs>
  <ScaleCrop>false</ScaleCrop>
  <Company>C.C.C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Council Meeting Minutes: 18/10/19</dc:title>
  <dc:subject/>
  <dc:creator>Charlie</dc:creator>
  <cp:keywords/>
  <dc:description/>
  <cp:lastModifiedBy>rbeaven</cp:lastModifiedBy>
  <cp:revision>4</cp:revision>
  <cp:lastPrinted>2019-10-18T14:01:00Z</cp:lastPrinted>
  <dcterms:created xsi:type="dcterms:W3CDTF">2019-10-18T13:38:00Z</dcterms:created>
  <dcterms:modified xsi:type="dcterms:W3CDTF">2019-10-18T14:22:00Z</dcterms:modified>
</cp:coreProperties>
</file>